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8C7" w:rsidRPr="001A4726" w:rsidRDefault="002F68C7" w:rsidP="00751252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</w:t>
      </w:r>
      <w:r w:rsidRPr="001A4726">
        <w:rPr>
          <w:rFonts w:ascii="Times New Roman" w:hAnsi="Times New Roman"/>
          <w:sz w:val="24"/>
          <w:szCs w:val="24"/>
        </w:rPr>
        <w:t xml:space="preserve">Семьянова Наталья Алексеевна </w:t>
      </w:r>
    </w:p>
    <w:p w:rsidR="002F68C7" w:rsidRPr="001A4726" w:rsidRDefault="002F68C7" w:rsidP="009B4B7E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учитель географии</w:t>
      </w:r>
    </w:p>
    <w:p w:rsidR="002F68C7" w:rsidRPr="001A4726" w:rsidRDefault="002F68C7" w:rsidP="00751252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МБОУ «Бродецкая СОШ </w:t>
      </w:r>
    </w:p>
    <w:p w:rsidR="002F68C7" w:rsidRPr="001A4726" w:rsidRDefault="002F68C7" w:rsidP="00751252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Оренбургского района</w:t>
      </w:r>
    </w:p>
    <w:p w:rsidR="002F68C7" w:rsidRPr="001A4726" w:rsidRDefault="002F68C7" w:rsidP="00751252">
      <w:pPr>
        <w:pStyle w:val="NoSpacing"/>
        <w:jc w:val="center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Оренбургской области» 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Название предмета: география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Класс: 6 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УМК – </w:t>
      </w:r>
      <w:r w:rsidRPr="001A4726">
        <w:rPr>
          <w:rFonts w:ascii="Times New Roman" w:hAnsi="Times New Roman"/>
          <w:color w:val="000000"/>
          <w:sz w:val="24"/>
          <w:szCs w:val="24"/>
        </w:rPr>
        <w:t>Е.М. Домогацких, Н.И. Алексеевский. География. Физическая география. М. «Русское слово» 2015.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Уровень обучения: базовый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Тема урока:</w:t>
      </w:r>
      <w:r w:rsidRPr="001A4726">
        <w:rPr>
          <w:rStyle w:val="Strong"/>
          <w:rFonts w:ascii="Times New Roman" w:hAnsi="Times New Roman"/>
          <w:color w:val="333333"/>
          <w:sz w:val="24"/>
          <w:szCs w:val="24"/>
        </w:rPr>
        <w:t xml:space="preserve"> </w:t>
      </w:r>
      <w:r w:rsidRPr="001A4726">
        <w:rPr>
          <w:rStyle w:val="Strong"/>
          <w:rFonts w:ascii="Times New Roman" w:hAnsi="Times New Roman"/>
          <w:b w:val="0"/>
          <w:color w:val="333333"/>
          <w:sz w:val="24"/>
          <w:szCs w:val="24"/>
        </w:rPr>
        <w:t>Обобщение и повторение по разделу: «Земля как планета»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Общее количество часов, отведенное на изучение темы: 1 час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Место урока в системе уроков по теме «Земля во Вселенной»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Цель урока: </w:t>
      </w:r>
      <w:r w:rsidRPr="001A4726">
        <w:rPr>
          <w:rFonts w:ascii="Times New Roman" w:hAnsi="Times New Roman"/>
          <w:color w:val="000000"/>
          <w:sz w:val="24"/>
          <w:szCs w:val="24"/>
        </w:rPr>
        <w:t>Формирование навыков и умений обобщения тематического материала, работы с различными контрольно-измерительными материалами.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b/>
          <w:sz w:val="24"/>
          <w:szCs w:val="24"/>
        </w:rPr>
      </w:pPr>
      <w:r w:rsidRPr="001A4726">
        <w:rPr>
          <w:rFonts w:ascii="Times New Roman" w:hAnsi="Times New Roman"/>
          <w:b/>
          <w:sz w:val="24"/>
          <w:szCs w:val="24"/>
        </w:rPr>
        <w:t>Задачи урока: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ind w:left="-360"/>
        <w:rPr>
          <w:color w:val="000000"/>
        </w:rPr>
      </w:pPr>
      <w:r w:rsidRPr="001A4726">
        <w:t xml:space="preserve">      Образовательная: </w:t>
      </w:r>
      <w:r w:rsidRPr="001A4726">
        <w:rPr>
          <w:color w:val="000000"/>
        </w:rPr>
        <w:t>Проверить знание определений терминов и понятий.</w:t>
      </w:r>
    </w:p>
    <w:p w:rsidR="002F68C7" w:rsidRPr="001A4726" w:rsidRDefault="002F68C7" w:rsidP="00D70719">
      <w:pPr>
        <w:pStyle w:val="NoSpacing"/>
        <w:rPr>
          <w:rFonts w:ascii="Times New Roman" w:hAnsi="Times New Roman"/>
          <w:b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Развивающая: умение работать с учебником, делать выводы, развивать творческие способности. Воспитательные: развивать коммуникативные способности, культуру общения и сотрудничества.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b/>
          <w:sz w:val="24"/>
          <w:szCs w:val="24"/>
        </w:rPr>
      </w:pPr>
      <w:r w:rsidRPr="001A4726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2F68C7" w:rsidRPr="001A4726" w:rsidRDefault="002F68C7" w:rsidP="00787CF2">
      <w:pPr>
        <w:pStyle w:val="NormalWeb"/>
        <w:spacing w:before="0" w:beforeAutospacing="0" w:after="0" w:afterAutospacing="0"/>
        <w:jc w:val="both"/>
        <w:rPr>
          <w:b/>
        </w:rPr>
      </w:pPr>
      <w:r w:rsidRPr="001A4726">
        <w:rPr>
          <w:b/>
        </w:rPr>
        <w:t xml:space="preserve">Предметные: </w:t>
      </w:r>
    </w:p>
    <w:p w:rsidR="002F68C7" w:rsidRPr="001A4726" w:rsidRDefault="002F68C7" w:rsidP="00787CF2">
      <w:pPr>
        <w:pStyle w:val="NormalWeb"/>
        <w:spacing w:before="0" w:beforeAutospacing="0" w:after="0" w:afterAutospacing="0"/>
        <w:jc w:val="both"/>
      </w:pPr>
      <w:r w:rsidRPr="001A4726">
        <w:t>Давать определения терминов, понятий по теме урока; устанавливать причинно-следственные связи между орбитальным движением Земли и его географическими следствиями; определять географические следствия орбитального вращения Земли, влияние движения планеты на процессы, происходящие на ней; решать задачи на определение разницы во времени в разных населенных пунктах; выполнять творческие задания по теме; изготавливать модели.</w:t>
      </w:r>
    </w:p>
    <w:p w:rsidR="002F68C7" w:rsidRPr="001A4726" w:rsidRDefault="002F68C7" w:rsidP="00787CF2">
      <w:pPr>
        <w:pStyle w:val="NormalWeb"/>
        <w:spacing w:before="0" w:beforeAutospacing="0" w:after="0" w:afterAutospacing="0"/>
        <w:jc w:val="both"/>
        <w:rPr>
          <w:b/>
        </w:rPr>
      </w:pPr>
      <w:r w:rsidRPr="001A4726">
        <w:rPr>
          <w:b/>
        </w:rPr>
        <w:t xml:space="preserve">Метапредметные: </w:t>
      </w:r>
    </w:p>
    <w:p w:rsidR="002F68C7" w:rsidRPr="001A4726" w:rsidRDefault="002F68C7" w:rsidP="00787CF2">
      <w:pPr>
        <w:pStyle w:val="NormalWeb"/>
        <w:spacing w:before="0" w:beforeAutospacing="0" w:after="0" w:afterAutospacing="0"/>
        <w:jc w:val="both"/>
      </w:pPr>
      <w:r w:rsidRPr="001A4726">
        <w:rPr>
          <w:b/>
        </w:rPr>
        <w:t>Познавательные</w:t>
      </w:r>
      <w:r w:rsidRPr="001A4726">
        <w:t>: находить достоверные сведения в источниках географической информации; анализировать и обобщать тематический материал; формулировать выводы; определять понятия; строить логически обоснованные рассуждения.</w:t>
      </w:r>
    </w:p>
    <w:p w:rsidR="002F68C7" w:rsidRPr="001A4726" w:rsidRDefault="002F68C7" w:rsidP="00787CF2">
      <w:pPr>
        <w:pStyle w:val="NormalWeb"/>
        <w:spacing w:before="0" w:beforeAutospacing="0" w:after="0" w:afterAutospacing="0"/>
        <w:jc w:val="both"/>
      </w:pPr>
      <w:r w:rsidRPr="001A4726">
        <w:rPr>
          <w:b/>
        </w:rPr>
        <w:t>Регулятивные:</w:t>
      </w:r>
      <w:r w:rsidRPr="001A4726">
        <w:t xml:space="preserve"> определять цель, проблему в деятельности: учебной и жизненно-практической; выдвигать гипотезы; выбирать средства достижения цели в группе и индивидуально; планировать деятельность в учебной и жизненной ситуации; оценивать степень и способы достижения цели в учебных и жизненных ситуациях; самостоятельно исправлять ошибки.</w:t>
      </w:r>
    </w:p>
    <w:p w:rsidR="002F68C7" w:rsidRPr="001A4726" w:rsidRDefault="002F68C7" w:rsidP="00787CF2">
      <w:pPr>
        <w:pStyle w:val="NormalWeb"/>
        <w:spacing w:before="0" w:beforeAutospacing="0" w:after="0" w:afterAutospacing="0"/>
        <w:jc w:val="both"/>
      </w:pPr>
      <w:r w:rsidRPr="001A4726">
        <w:rPr>
          <w:b/>
        </w:rPr>
        <w:t>Коммуникативные</w:t>
      </w:r>
      <w:r w:rsidRPr="001A4726">
        <w:t>: излагать свое мнение, аргументировать его, подтверждая фактами, выдвигая контраргументы в дискуссии; понимать позицию другого, выраженную в явном и неявном виде; различать в речи другого мнения, доказательства, факты; гипотезы, аксиомы, догматы, теории; осознанно использовать речевые средства в соответствии с ситуацией общения и коммуникативной задачей;  разрешать конфликты.</w:t>
      </w:r>
    </w:p>
    <w:p w:rsidR="002F68C7" w:rsidRPr="001A4726" w:rsidRDefault="002F68C7" w:rsidP="00787CF2">
      <w:pPr>
        <w:pStyle w:val="NormalWeb"/>
        <w:spacing w:before="0" w:beforeAutospacing="0" w:after="0" w:afterAutospacing="0"/>
        <w:jc w:val="both"/>
      </w:pPr>
      <w:r w:rsidRPr="001A4726">
        <w:rPr>
          <w:b/>
        </w:rPr>
        <w:t>Личностные:</w:t>
      </w:r>
      <w:r w:rsidRPr="001A4726">
        <w:t>.осознание ценности мира и многообразия взглядов на него; сформированность учебно-познавательного интереса к изучению географии, собственных мировоззренческих позиций; понимание влияния специфики времен года на образ жизни.</w:t>
      </w:r>
    </w:p>
    <w:p w:rsidR="002F68C7" w:rsidRPr="001A4726" w:rsidRDefault="002F68C7" w:rsidP="00751252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b/>
          <w:sz w:val="24"/>
          <w:szCs w:val="24"/>
        </w:rPr>
        <w:t>Техническое обеспечение урока:</w:t>
      </w:r>
      <w:r w:rsidRPr="001A4726">
        <w:rPr>
          <w:rFonts w:ascii="Times New Roman" w:hAnsi="Times New Roman"/>
          <w:sz w:val="24"/>
          <w:szCs w:val="24"/>
        </w:rPr>
        <w:t xml:space="preserve"> ноутбук, проектор</w:t>
      </w:r>
    </w:p>
    <w:p w:rsidR="002F68C7" w:rsidRPr="001A4726" w:rsidRDefault="002F68C7" w:rsidP="00D235E8">
      <w:pPr>
        <w:pStyle w:val="20"/>
        <w:keepNext/>
        <w:keepLines/>
        <w:shd w:val="clear" w:color="auto" w:fill="auto"/>
        <w:rPr>
          <w:sz w:val="24"/>
          <w:szCs w:val="24"/>
          <w:lang w:val="ru-RU"/>
        </w:rPr>
      </w:pPr>
      <w:r w:rsidRPr="001A4726">
        <w:rPr>
          <w:sz w:val="24"/>
          <w:szCs w:val="24"/>
          <w:lang w:val="ru-RU"/>
        </w:rPr>
        <w:t xml:space="preserve">Дополнительное методическое и дидактическое обеспечение: </w:t>
      </w:r>
      <w:r w:rsidRPr="001A4726">
        <w:rPr>
          <w:b w:val="0"/>
          <w:sz w:val="24"/>
          <w:szCs w:val="24"/>
          <w:lang w:val="ru-RU"/>
        </w:rPr>
        <w:t xml:space="preserve">толковые словари русского языка,  </w:t>
      </w:r>
      <w:hyperlink r:id="rId5" w:history="1">
        <w:bookmarkStart w:id="0" w:name="bookmark1"/>
        <w:r w:rsidRPr="001A4726">
          <w:rPr>
            <w:rStyle w:val="Hyperlink"/>
            <w:b w:val="0"/>
            <w:color w:val="auto"/>
            <w:sz w:val="24"/>
            <w:szCs w:val="24"/>
          </w:rPr>
          <w:t>http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 xml:space="preserve"> ://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files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>.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school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>-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collection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>.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edu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>.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ru</w:t>
        </w:r>
        <w:bookmarkEnd w:id="0"/>
      </w:hyperlink>
      <w:r w:rsidRPr="001A4726">
        <w:rPr>
          <w:b w:val="0"/>
          <w:sz w:val="24"/>
          <w:szCs w:val="24"/>
          <w:lang w:val="ru-RU"/>
        </w:rPr>
        <w:t xml:space="preserve"> </w:t>
      </w:r>
      <w:hyperlink r:id="rId6" w:history="1">
        <w:bookmarkStart w:id="1" w:name="bookmark2"/>
        <w:r w:rsidRPr="001A4726">
          <w:rPr>
            <w:rStyle w:val="Hyperlink"/>
            <w:b w:val="0"/>
            <w:color w:val="auto"/>
            <w:sz w:val="24"/>
            <w:szCs w:val="24"/>
          </w:rPr>
          <w:t>http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>://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fcior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>.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edu</w:t>
        </w:r>
        <w:r w:rsidRPr="001A4726">
          <w:rPr>
            <w:rStyle w:val="Hyperlink"/>
            <w:b w:val="0"/>
            <w:color w:val="auto"/>
            <w:sz w:val="24"/>
            <w:szCs w:val="24"/>
            <w:lang w:val="ru-RU"/>
          </w:rPr>
          <w:t>.</w:t>
        </w:r>
        <w:r w:rsidRPr="001A4726">
          <w:rPr>
            <w:rStyle w:val="Hyperlink"/>
            <w:b w:val="0"/>
            <w:color w:val="auto"/>
            <w:sz w:val="24"/>
            <w:szCs w:val="24"/>
          </w:rPr>
          <w:t>ru</w:t>
        </w:r>
        <w:bookmarkEnd w:id="1"/>
      </w:hyperlink>
    </w:p>
    <w:p w:rsidR="002F68C7" w:rsidRPr="001A4726" w:rsidRDefault="002F68C7" w:rsidP="00D235E8">
      <w:pPr>
        <w:rPr>
          <w:rFonts w:ascii="Times New Roman" w:hAnsi="Times New Roman"/>
          <w:sz w:val="24"/>
          <w:szCs w:val="24"/>
        </w:rPr>
      </w:pPr>
    </w:p>
    <w:p w:rsidR="002F68C7" w:rsidRPr="001A4726" w:rsidRDefault="002F68C7" w:rsidP="00751252">
      <w:pPr>
        <w:pStyle w:val="NoSpacing"/>
        <w:rPr>
          <w:rFonts w:ascii="Times New Roman" w:hAnsi="Times New Roman"/>
          <w:i/>
          <w:sz w:val="24"/>
          <w:szCs w:val="24"/>
        </w:rPr>
      </w:pPr>
    </w:p>
    <w:p w:rsidR="002F68C7" w:rsidRPr="001A4726" w:rsidRDefault="002F68C7" w:rsidP="00787CF2">
      <w:pPr>
        <w:jc w:val="both"/>
        <w:rPr>
          <w:rFonts w:ascii="Times New Roman" w:hAnsi="Times New Roman"/>
          <w:sz w:val="24"/>
          <w:szCs w:val="24"/>
        </w:rPr>
      </w:pPr>
    </w:p>
    <w:p w:rsidR="002F68C7" w:rsidRPr="001A4726" w:rsidRDefault="002F68C7" w:rsidP="00787CF2">
      <w:pPr>
        <w:jc w:val="both"/>
        <w:rPr>
          <w:rStyle w:val="Strong"/>
          <w:rFonts w:ascii="Times New Roman" w:hAnsi="Times New Roman"/>
          <w:b w:val="0"/>
          <w:bCs w:val="0"/>
          <w:sz w:val="24"/>
          <w:szCs w:val="24"/>
        </w:rPr>
      </w:pPr>
      <w:r w:rsidRPr="001A4726">
        <w:rPr>
          <w:rFonts w:ascii="Times New Roman" w:hAnsi="Times New Roman"/>
          <w:b/>
          <w:sz w:val="24"/>
          <w:szCs w:val="24"/>
        </w:rPr>
        <w:t>Содержание урока.</w:t>
      </w:r>
    </w:p>
    <w:p w:rsidR="002F68C7" w:rsidRPr="001A4726" w:rsidRDefault="002F68C7" w:rsidP="009A5B84">
      <w:pPr>
        <w:spacing w:after="0" w:line="240" w:lineRule="auto"/>
        <w:ind w:left="-360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1A472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     1. Организационный момент</w:t>
      </w:r>
      <w:r w:rsidRPr="001A4726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</w:p>
    <w:p w:rsidR="002F68C7" w:rsidRPr="001A4726" w:rsidRDefault="002F68C7" w:rsidP="00BA1E71">
      <w:pPr>
        <w:spacing w:after="0" w:line="240" w:lineRule="auto"/>
        <w:ind w:left="-360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1A4726">
        <w:rPr>
          <w:rFonts w:ascii="Times New Roman" w:hAnsi="Times New Roman"/>
          <w:color w:val="000000"/>
          <w:sz w:val="24"/>
          <w:szCs w:val="24"/>
        </w:rPr>
        <w:t xml:space="preserve">       Приветствие детей, создание эмоционального настроения.</w:t>
      </w:r>
    </w:p>
    <w:p w:rsidR="002F68C7" w:rsidRPr="001A4726" w:rsidRDefault="002F68C7" w:rsidP="00D138C0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2F68C7" w:rsidRPr="00A77B04" w:rsidRDefault="002F68C7" w:rsidP="00A77B04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1A4726">
        <w:t>2. Мотивация</w:t>
      </w:r>
    </w:p>
    <w:p w:rsidR="002F68C7" w:rsidRPr="001A4726" w:rsidRDefault="002F68C7" w:rsidP="00BA1E71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    3.Формулирование темы урока. Постановка цели и задач урока.</w:t>
      </w:r>
    </w:p>
    <w:p w:rsidR="002F68C7" w:rsidRPr="001A4726" w:rsidRDefault="002F68C7" w:rsidP="00F073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Как вы считаете, о чем сегодня пойдет речь? Сформулируйте, пожалуйста, тему урока.</w:t>
      </w:r>
    </w:p>
    <w:p w:rsidR="002F68C7" w:rsidRPr="001A4726" w:rsidRDefault="002F68C7" w:rsidP="00F073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b/>
          <w:bCs/>
          <w:iCs/>
          <w:sz w:val="24"/>
          <w:szCs w:val="24"/>
        </w:rPr>
        <w:t xml:space="preserve">Обучающиеся: </w:t>
      </w:r>
      <w:r w:rsidRPr="001A4726">
        <w:rPr>
          <w:rFonts w:ascii="Times New Roman" w:hAnsi="Times New Roman"/>
          <w:sz w:val="24"/>
          <w:szCs w:val="24"/>
        </w:rPr>
        <w:t>формулируют тему урока.</w:t>
      </w:r>
    </w:p>
    <w:p w:rsidR="002F68C7" w:rsidRPr="001A4726" w:rsidRDefault="002F68C7" w:rsidP="00F073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b/>
          <w:bCs/>
          <w:iCs/>
          <w:sz w:val="24"/>
          <w:szCs w:val="24"/>
        </w:rPr>
        <w:t>Учитель уточняет:</w:t>
      </w:r>
      <w:r w:rsidRPr="001A4726">
        <w:rPr>
          <w:rFonts w:ascii="Times New Roman" w:hAnsi="Times New Roman"/>
          <w:sz w:val="24"/>
          <w:szCs w:val="24"/>
        </w:rPr>
        <w:t xml:space="preserve"> Тема сегодняшнего урока: </w:t>
      </w:r>
      <w:r w:rsidRPr="001A4726">
        <w:rPr>
          <w:rStyle w:val="Strong"/>
          <w:rFonts w:ascii="Times New Roman" w:hAnsi="Times New Roman"/>
          <w:b w:val="0"/>
          <w:color w:val="333333"/>
          <w:sz w:val="24"/>
          <w:szCs w:val="24"/>
        </w:rPr>
        <w:t>Обобщение и повторение по разделу: «Земля как планета»</w:t>
      </w:r>
    </w:p>
    <w:p w:rsidR="002F68C7" w:rsidRPr="001A4726" w:rsidRDefault="002F68C7" w:rsidP="00F073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b/>
          <w:sz w:val="24"/>
          <w:szCs w:val="24"/>
        </w:rPr>
        <w:t>Обучающиеся:</w:t>
      </w:r>
      <w:r w:rsidRPr="001A4726">
        <w:rPr>
          <w:rFonts w:ascii="Times New Roman" w:hAnsi="Times New Roman"/>
          <w:sz w:val="24"/>
          <w:szCs w:val="24"/>
        </w:rPr>
        <w:t xml:space="preserve"> формулируют цель урока и задачи, которые необходимо решить в ходе урока.</w:t>
      </w:r>
    </w:p>
    <w:p w:rsidR="002F68C7" w:rsidRPr="001A4726" w:rsidRDefault="002F68C7" w:rsidP="00F073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68C7" w:rsidRPr="001A4726" w:rsidRDefault="002F68C7" w:rsidP="00C75D51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    4.Актуализация знаний.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Давайте вспомним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1. Какие темы мы изучили на прошлых уроках географии?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2. Какой вы представляете Вселенную?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3. Чем отличаются способы определения математических координат от способов определения географических координат?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4. Как распределяется солнечный свет и тепло по поверхности Земли?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5. Какая зависимость существует от неравномерной освещенности поверхности Земли и элементов градусной сетки?</w:t>
      </w:r>
    </w:p>
    <w:p w:rsidR="002F68C7" w:rsidRPr="001A4726" w:rsidRDefault="002F68C7" w:rsidP="00D138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68C7" w:rsidRPr="001A4726" w:rsidRDefault="002F68C7" w:rsidP="00D7071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5. Изучение нового учебного материала.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Класс делится на команды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I конкурс. «Разминка»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Правила «Разминки»: командам по очереди задаются вопросы. За правильный ответ команда получает 1 балл. Если команда не дает правильного ответа, то право ответа переходит другой команде, за который она получает дополнительный балл.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i/>
          <w:iCs/>
          <w:color w:val="000000"/>
        </w:rPr>
        <w:t>Вопросы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Вселенная?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Солнце?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Какие небесные тела входят в состав Солнечной системы?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планета?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Сколько планет вращается вокруг Солнца?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Сколько лет насчитывает история Земли?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Какие небесные тела оказывают наибольшее влияние на Землю?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От чего на Земле бывают приливы и отливы?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Луна?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Какой витамин вырабатывается в организме человека под воздействием солнечного света?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Приведите примеры живых организмов, ведущих дневной образ жизни.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Приведите примеры живых организмов, ведущих ночной образ жизни.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 Солнце влияет на Землю?</w:t>
      </w:r>
    </w:p>
    <w:p w:rsidR="002F68C7" w:rsidRPr="001A4726" w:rsidRDefault="002F68C7" w:rsidP="00D70719">
      <w:pPr>
        <w:pStyle w:val="NormalWeb"/>
        <w:numPr>
          <w:ilvl w:val="0"/>
          <w:numId w:val="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 Луна влияет на самочувствие людей?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II конкурс. «Географические координаты»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Правила конкурса: команды получают вопросы и задания на отдельных листах. Командам необходимо ответить на вопросы и выполнить задания.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1 команда</w:t>
      </w:r>
    </w:p>
    <w:p w:rsidR="002F68C7" w:rsidRPr="001A4726" w:rsidRDefault="002F68C7" w:rsidP="00D70719">
      <w:pPr>
        <w:pStyle w:val="NormalWeb"/>
        <w:numPr>
          <w:ilvl w:val="0"/>
          <w:numId w:val="7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географическая широта? В чем она измеряется?</w:t>
      </w:r>
    </w:p>
    <w:p w:rsidR="002F68C7" w:rsidRPr="001A4726" w:rsidRDefault="002F68C7" w:rsidP="00D70719">
      <w:pPr>
        <w:pStyle w:val="NormalWeb"/>
        <w:numPr>
          <w:ilvl w:val="0"/>
          <w:numId w:val="7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параллель?</w:t>
      </w:r>
    </w:p>
    <w:p w:rsidR="002F68C7" w:rsidRPr="001A4726" w:rsidRDefault="002F68C7" w:rsidP="00D70719">
      <w:pPr>
        <w:pStyle w:val="NormalWeb"/>
        <w:numPr>
          <w:ilvl w:val="0"/>
          <w:numId w:val="7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географические координаты?</w:t>
      </w:r>
    </w:p>
    <w:p w:rsidR="002F68C7" w:rsidRPr="001A4726" w:rsidRDefault="002F68C7" w:rsidP="00D70719">
      <w:pPr>
        <w:pStyle w:val="NormalWeb"/>
        <w:numPr>
          <w:ilvl w:val="0"/>
          <w:numId w:val="7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Определить географические координаты объектов: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- влк.Орисаба, вдп.Виктория, Дакар, г.Мак-Кинли.</w:t>
      </w:r>
    </w:p>
    <w:p w:rsidR="002F68C7" w:rsidRPr="001A4726" w:rsidRDefault="002F68C7" w:rsidP="00D70719">
      <w:pPr>
        <w:pStyle w:val="NormalWeb"/>
        <w:numPr>
          <w:ilvl w:val="0"/>
          <w:numId w:val="8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Нанести вышеперечисленные географические объекты на контурные карты.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2 команда</w:t>
      </w:r>
    </w:p>
    <w:p w:rsidR="002F68C7" w:rsidRPr="001A4726" w:rsidRDefault="002F68C7" w:rsidP="00D70719">
      <w:pPr>
        <w:pStyle w:val="NormalWeb"/>
        <w:numPr>
          <w:ilvl w:val="0"/>
          <w:numId w:val="9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географическая долгота? В чем она измеряется?</w:t>
      </w:r>
    </w:p>
    <w:p w:rsidR="002F68C7" w:rsidRPr="001A4726" w:rsidRDefault="002F68C7" w:rsidP="00D70719">
      <w:pPr>
        <w:pStyle w:val="NormalWeb"/>
        <w:numPr>
          <w:ilvl w:val="0"/>
          <w:numId w:val="9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меридиан?</w:t>
      </w:r>
    </w:p>
    <w:p w:rsidR="002F68C7" w:rsidRPr="001A4726" w:rsidRDefault="002F68C7" w:rsidP="00D70719">
      <w:pPr>
        <w:pStyle w:val="NormalWeb"/>
        <w:numPr>
          <w:ilvl w:val="0"/>
          <w:numId w:val="9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 определить географические координаты?</w:t>
      </w:r>
    </w:p>
    <w:p w:rsidR="002F68C7" w:rsidRPr="001A4726" w:rsidRDefault="002F68C7" w:rsidP="00D70719">
      <w:pPr>
        <w:pStyle w:val="NormalWeb"/>
        <w:numPr>
          <w:ilvl w:val="0"/>
          <w:numId w:val="10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Определить географические координаты объектов: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- влк.Ключевская Сопка, вдп.Анхель, Кейптаун, г.Эльбрус.</w:t>
      </w:r>
    </w:p>
    <w:p w:rsidR="002F68C7" w:rsidRPr="001A4726" w:rsidRDefault="002F68C7" w:rsidP="00D70719">
      <w:pPr>
        <w:pStyle w:val="NormalWeb"/>
        <w:numPr>
          <w:ilvl w:val="0"/>
          <w:numId w:val="11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Нанести вышеперечисленные географические объекты на контурные карты.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III конкурс. «Всезнайки»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Правила конкурса: на столе лежат билеты с вопросами. Команды по очереди вытягивают билет и дают ответ (каждый правильный ответ оценивается в 2 балла).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тропики?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Какие параллели называют полярными кругами?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Чему равно градусное значение географической широты точек, расположенных на тропиках?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Чему равно градусное значение географической широты точек, расположенных на полярных кругах?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пояс освещенности?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Какие пояса освещенности можно увидеть на карте?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Какие природные условия характерны для тропического пояса освещенности?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Какие природные условия характерны для полярных поясов освещенности?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Какие природные условия характерны для умеренных поясов освещенности?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полярная ночь?</w:t>
      </w:r>
    </w:p>
    <w:p w:rsidR="002F68C7" w:rsidRPr="001A4726" w:rsidRDefault="002F68C7" w:rsidP="00D70719">
      <w:pPr>
        <w:pStyle w:val="NormalWeb"/>
        <w:numPr>
          <w:ilvl w:val="0"/>
          <w:numId w:val="12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полярный день?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IV конкурс. «Географическая дуэль»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Правила конкурса: каждый участник команды заранее готовит вопрос участнику из противоположной команды, которого «вызывает на дуэль» (правильно поставленный вопрос и правильный ответ оцениваются в 1 балл).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V конкурс. «Конкурс знатоков»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В тетрадях ученики выполняют по учебнику «Итоговые задания по теме раздела» (10 мин.). Взаимопроверка теста. Оценивание.</w:t>
      </w:r>
    </w:p>
    <w:p w:rsidR="002F68C7" w:rsidRPr="001A4726" w:rsidRDefault="002F68C7" w:rsidP="00F0732A">
      <w:pPr>
        <w:pStyle w:val="c12"/>
        <w:shd w:val="clear" w:color="auto" w:fill="FFFFFF"/>
        <w:spacing w:before="0" w:beforeAutospacing="0" w:after="0" w:afterAutospacing="0"/>
        <w:jc w:val="both"/>
        <w:rPr>
          <w:rStyle w:val="c10"/>
          <w:color w:val="000000"/>
        </w:rPr>
      </w:pPr>
    </w:p>
    <w:p w:rsidR="002F68C7" w:rsidRPr="001A4726" w:rsidRDefault="002F68C7" w:rsidP="00D7071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1A472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5. Закрепление учебного материала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Подведение итогов игры. </w:t>
      </w:r>
      <w:r w:rsidRPr="001A4726">
        <w:rPr>
          <w:color w:val="000000"/>
        </w:rPr>
        <w:t>Выявление лучших участников. Награждение.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1 команда</w:t>
      </w:r>
    </w:p>
    <w:p w:rsidR="002F68C7" w:rsidRPr="001A4726" w:rsidRDefault="002F68C7" w:rsidP="00D70719">
      <w:pPr>
        <w:pStyle w:val="NormalWeb"/>
        <w:numPr>
          <w:ilvl w:val="0"/>
          <w:numId w:val="13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географическая широта? В чем она измеряется?</w:t>
      </w:r>
    </w:p>
    <w:p w:rsidR="002F68C7" w:rsidRPr="001A4726" w:rsidRDefault="002F68C7" w:rsidP="00D70719">
      <w:pPr>
        <w:pStyle w:val="NormalWeb"/>
        <w:numPr>
          <w:ilvl w:val="0"/>
          <w:numId w:val="13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параллель?</w:t>
      </w:r>
    </w:p>
    <w:p w:rsidR="002F68C7" w:rsidRPr="001A4726" w:rsidRDefault="002F68C7" w:rsidP="00D70719">
      <w:pPr>
        <w:pStyle w:val="NormalWeb"/>
        <w:numPr>
          <w:ilvl w:val="0"/>
          <w:numId w:val="13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географические координаты?</w:t>
      </w:r>
    </w:p>
    <w:p w:rsidR="002F68C7" w:rsidRPr="001A4726" w:rsidRDefault="002F68C7" w:rsidP="00D70719">
      <w:pPr>
        <w:pStyle w:val="NormalWeb"/>
        <w:numPr>
          <w:ilvl w:val="0"/>
          <w:numId w:val="13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Определить географические координаты объектов: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- влк.Орисаба, вдп.Виктория, Дакар, г.Мак-Кинли.</w:t>
      </w:r>
    </w:p>
    <w:p w:rsidR="002F68C7" w:rsidRPr="001A4726" w:rsidRDefault="002F68C7" w:rsidP="00D70719">
      <w:pPr>
        <w:pStyle w:val="NormalWeb"/>
        <w:numPr>
          <w:ilvl w:val="0"/>
          <w:numId w:val="14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Нанести вышеперечисленные географические объекты на контурные карты.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__________________________________________________________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b/>
          <w:bCs/>
          <w:color w:val="000000"/>
        </w:rPr>
        <w:t>2 команда</w:t>
      </w:r>
    </w:p>
    <w:p w:rsidR="002F68C7" w:rsidRPr="001A4726" w:rsidRDefault="002F68C7" w:rsidP="00D70719">
      <w:pPr>
        <w:pStyle w:val="NormalWeb"/>
        <w:numPr>
          <w:ilvl w:val="0"/>
          <w:numId w:val="15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географическая долгота? В чем она измеряется?</w:t>
      </w:r>
    </w:p>
    <w:p w:rsidR="002F68C7" w:rsidRPr="001A4726" w:rsidRDefault="002F68C7" w:rsidP="00D70719">
      <w:pPr>
        <w:pStyle w:val="NormalWeb"/>
        <w:numPr>
          <w:ilvl w:val="0"/>
          <w:numId w:val="15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Что такое меридиан?</w:t>
      </w:r>
    </w:p>
    <w:p w:rsidR="002F68C7" w:rsidRPr="001A4726" w:rsidRDefault="002F68C7" w:rsidP="00D70719">
      <w:pPr>
        <w:pStyle w:val="NormalWeb"/>
        <w:numPr>
          <w:ilvl w:val="0"/>
          <w:numId w:val="15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Как определить географические координаты?</w:t>
      </w:r>
    </w:p>
    <w:p w:rsidR="002F68C7" w:rsidRPr="001A4726" w:rsidRDefault="002F68C7" w:rsidP="00D70719">
      <w:pPr>
        <w:pStyle w:val="NormalWeb"/>
        <w:numPr>
          <w:ilvl w:val="0"/>
          <w:numId w:val="16"/>
        </w:numPr>
        <w:spacing w:before="0" w:beforeAutospacing="0" w:after="150" w:afterAutospacing="0"/>
        <w:ind w:left="0"/>
        <w:rPr>
          <w:color w:val="000000"/>
        </w:rPr>
      </w:pPr>
      <w:r w:rsidRPr="001A4726">
        <w:rPr>
          <w:color w:val="000000"/>
        </w:rPr>
        <w:t>Определить географические координаты объектов:</w:t>
      </w:r>
    </w:p>
    <w:p w:rsidR="002F68C7" w:rsidRPr="001A4726" w:rsidRDefault="002F68C7" w:rsidP="00D70719">
      <w:pPr>
        <w:pStyle w:val="NormalWeb"/>
        <w:spacing w:before="0" w:beforeAutospacing="0" w:after="150" w:afterAutospacing="0"/>
        <w:rPr>
          <w:color w:val="000000"/>
        </w:rPr>
      </w:pPr>
      <w:r w:rsidRPr="001A4726">
        <w:rPr>
          <w:color w:val="000000"/>
        </w:rPr>
        <w:t>- влк.Ключевская Сопка, вдп.Анхель, Кейптаун, г.Эльбрус.</w:t>
      </w:r>
    </w:p>
    <w:p w:rsidR="002F68C7" w:rsidRPr="001A4726" w:rsidRDefault="002F68C7" w:rsidP="00F0732A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2F68C7" w:rsidRPr="001A4726" w:rsidRDefault="002F68C7" w:rsidP="00D7071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1A4726">
        <w:rPr>
          <w:rFonts w:ascii="Times New Roman" w:hAnsi="Times New Roman"/>
          <w:b/>
          <w:sz w:val="24"/>
          <w:szCs w:val="24"/>
        </w:rPr>
        <w:t>6. Рефлексия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Прием «5 пальцев»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 xml:space="preserve">Задача. Посмотри на ладонь и подумай: 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Мизинец (М) «мысль» - какие знания, опыт я сегодня приобрел?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Безымянный (Б) «близкая цель» - что я сегодня сделал для достижения цели?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Средний (С) «состояние духа» - каким было мое настроение?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Указательный (У) « услуга» - чем я мог помочь другим?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Большой (Б) «бодрость тела» - как я чувствовал себя физически?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Оценивают свою деятельность на уроке.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b/>
          <w:sz w:val="24"/>
          <w:szCs w:val="24"/>
        </w:rPr>
      </w:pPr>
      <w:r w:rsidRPr="001A4726">
        <w:rPr>
          <w:rFonts w:ascii="Times New Roman" w:hAnsi="Times New Roman"/>
          <w:sz w:val="24"/>
          <w:szCs w:val="24"/>
        </w:rPr>
        <w:t>Оценка учителя.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b/>
          <w:sz w:val="24"/>
          <w:szCs w:val="24"/>
        </w:rPr>
      </w:pPr>
      <w:r w:rsidRPr="001A4726">
        <w:rPr>
          <w:rFonts w:ascii="Times New Roman" w:hAnsi="Times New Roman"/>
          <w:b/>
          <w:sz w:val="24"/>
          <w:szCs w:val="24"/>
        </w:rPr>
        <w:t xml:space="preserve">Домашнее задание: </w:t>
      </w:r>
    </w:p>
    <w:p w:rsidR="002F68C7" w:rsidRPr="001A4726" w:rsidRDefault="002F68C7" w:rsidP="001A4726">
      <w:pPr>
        <w:pStyle w:val="NormalWeb"/>
        <w:spacing w:before="0" w:beforeAutospacing="0" w:after="150" w:afterAutospacing="0"/>
        <w:ind w:left="-360"/>
        <w:rPr>
          <w:color w:val="000000"/>
        </w:rPr>
      </w:pPr>
      <w:r>
        <w:rPr>
          <w:color w:val="000000"/>
        </w:rPr>
        <w:t xml:space="preserve">      </w:t>
      </w:r>
      <w:r w:rsidRPr="001A4726">
        <w:rPr>
          <w:color w:val="000000"/>
        </w:rPr>
        <w:t>Нанести вышеперечисленные географические объекты на контурные карты.</w:t>
      </w:r>
    </w:p>
    <w:p w:rsidR="002F68C7" w:rsidRPr="001A4726" w:rsidRDefault="002F68C7" w:rsidP="00A904DC">
      <w:pPr>
        <w:pStyle w:val="NoSpacing"/>
        <w:rPr>
          <w:rFonts w:ascii="Times New Roman" w:hAnsi="Times New Roman"/>
          <w:sz w:val="24"/>
          <w:szCs w:val="24"/>
        </w:rPr>
      </w:pPr>
    </w:p>
    <w:sectPr w:rsidR="002F68C7" w:rsidRPr="001A4726" w:rsidSect="00B60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079B6"/>
    <w:multiLevelType w:val="hybridMultilevel"/>
    <w:tmpl w:val="FC34231A"/>
    <w:lvl w:ilvl="0" w:tplc="1ECCDE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8645DC8"/>
    <w:multiLevelType w:val="multilevel"/>
    <w:tmpl w:val="09E62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610E70"/>
    <w:multiLevelType w:val="multilevel"/>
    <w:tmpl w:val="2CDA2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EA1FE8"/>
    <w:multiLevelType w:val="multilevel"/>
    <w:tmpl w:val="903A8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4554B3"/>
    <w:multiLevelType w:val="multilevel"/>
    <w:tmpl w:val="3CCA9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8A7AF1"/>
    <w:multiLevelType w:val="multilevel"/>
    <w:tmpl w:val="6F92A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584B29"/>
    <w:multiLevelType w:val="multilevel"/>
    <w:tmpl w:val="60EA6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4106F8"/>
    <w:multiLevelType w:val="multilevel"/>
    <w:tmpl w:val="17EE6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83338B"/>
    <w:multiLevelType w:val="multilevel"/>
    <w:tmpl w:val="29807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C940AD"/>
    <w:multiLevelType w:val="multilevel"/>
    <w:tmpl w:val="E55E0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CC1326"/>
    <w:multiLevelType w:val="multilevel"/>
    <w:tmpl w:val="954AA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662F3E"/>
    <w:multiLevelType w:val="multilevel"/>
    <w:tmpl w:val="3F6A1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7248C1"/>
    <w:multiLevelType w:val="hybridMultilevel"/>
    <w:tmpl w:val="E69EC2D4"/>
    <w:lvl w:ilvl="0" w:tplc="D0E45AE2">
      <w:start w:val="5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E797F67"/>
    <w:multiLevelType w:val="multilevel"/>
    <w:tmpl w:val="D356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4A6BAD"/>
    <w:multiLevelType w:val="multilevel"/>
    <w:tmpl w:val="3F0C4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C80D7F"/>
    <w:multiLevelType w:val="multilevel"/>
    <w:tmpl w:val="FDC03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A7B3C01"/>
    <w:multiLevelType w:val="multilevel"/>
    <w:tmpl w:val="85906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4"/>
  </w:num>
  <w:num w:numId="3">
    <w:abstractNumId w:val="12"/>
  </w:num>
  <w:num w:numId="4">
    <w:abstractNumId w:val="6"/>
  </w:num>
  <w:num w:numId="5">
    <w:abstractNumId w:val="16"/>
  </w:num>
  <w:num w:numId="6">
    <w:abstractNumId w:val="2"/>
  </w:num>
  <w:num w:numId="7">
    <w:abstractNumId w:val="8"/>
  </w:num>
  <w:num w:numId="8">
    <w:abstractNumId w:val="7"/>
  </w:num>
  <w:num w:numId="9">
    <w:abstractNumId w:val="5"/>
  </w:num>
  <w:num w:numId="10">
    <w:abstractNumId w:val="9"/>
  </w:num>
  <w:num w:numId="11">
    <w:abstractNumId w:val="11"/>
  </w:num>
  <w:num w:numId="12">
    <w:abstractNumId w:val="15"/>
  </w:num>
  <w:num w:numId="13">
    <w:abstractNumId w:val="10"/>
  </w:num>
  <w:num w:numId="14">
    <w:abstractNumId w:val="1"/>
  </w:num>
  <w:num w:numId="15">
    <w:abstractNumId w:val="3"/>
  </w:num>
  <w:num w:numId="16">
    <w:abstractNumId w:val="13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7BEA"/>
    <w:rsid w:val="00035F53"/>
    <w:rsid w:val="000C3A58"/>
    <w:rsid w:val="00111680"/>
    <w:rsid w:val="00115737"/>
    <w:rsid w:val="001A4726"/>
    <w:rsid w:val="00251ED3"/>
    <w:rsid w:val="002730EC"/>
    <w:rsid w:val="002C1833"/>
    <w:rsid w:val="002F68C7"/>
    <w:rsid w:val="00420E27"/>
    <w:rsid w:val="004F0C4D"/>
    <w:rsid w:val="00532505"/>
    <w:rsid w:val="0058292F"/>
    <w:rsid w:val="005935F8"/>
    <w:rsid w:val="005E0FAF"/>
    <w:rsid w:val="005E757C"/>
    <w:rsid w:val="00645A54"/>
    <w:rsid w:val="006B4DD8"/>
    <w:rsid w:val="006D4F05"/>
    <w:rsid w:val="00712B81"/>
    <w:rsid w:val="00751252"/>
    <w:rsid w:val="00787CF2"/>
    <w:rsid w:val="007B770F"/>
    <w:rsid w:val="00821EAC"/>
    <w:rsid w:val="008E6392"/>
    <w:rsid w:val="009A5B84"/>
    <w:rsid w:val="009A7F31"/>
    <w:rsid w:val="009B4B7E"/>
    <w:rsid w:val="009C1D31"/>
    <w:rsid w:val="009C52EF"/>
    <w:rsid w:val="009C5A0E"/>
    <w:rsid w:val="00A0503F"/>
    <w:rsid w:val="00A20D53"/>
    <w:rsid w:val="00A77B04"/>
    <w:rsid w:val="00A87BEA"/>
    <w:rsid w:val="00A904DC"/>
    <w:rsid w:val="00AD6ED3"/>
    <w:rsid w:val="00AF026D"/>
    <w:rsid w:val="00B26DBB"/>
    <w:rsid w:val="00B6054E"/>
    <w:rsid w:val="00BA1E71"/>
    <w:rsid w:val="00BE5226"/>
    <w:rsid w:val="00C75D51"/>
    <w:rsid w:val="00C97B4F"/>
    <w:rsid w:val="00D02531"/>
    <w:rsid w:val="00D138C0"/>
    <w:rsid w:val="00D235E8"/>
    <w:rsid w:val="00D3177C"/>
    <w:rsid w:val="00D70719"/>
    <w:rsid w:val="00DA270B"/>
    <w:rsid w:val="00EA0BDA"/>
    <w:rsid w:val="00F07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ED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99"/>
    <w:qFormat/>
    <w:rsid w:val="00A87BEA"/>
    <w:rPr>
      <w:rFonts w:cs="Times New Roman"/>
      <w:i/>
      <w:iCs/>
      <w:color w:val="808080"/>
    </w:rPr>
  </w:style>
  <w:style w:type="paragraph" w:customStyle="1" w:styleId="c12">
    <w:name w:val="c12"/>
    <w:basedOn w:val="Normal"/>
    <w:uiPriority w:val="99"/>
    <w:rsid w:val="00251E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">
    <w:name w:val="c9"/>
    <w:basedOn w:val="DefaultParagraphFont"/>
    <w:uiPriority w:val="99"/>
    <w:rsid w:val="00251ED3"/>
    <w:rPr>
      <w:rFonts w:cs="Times New Roman"/>
    </w:rPr>
  </w:style>
  <w:style w:type="character" w:customStyle="1" w:styleId="c10">
    <w:name w:val="c10"/>
    <w:basedOn w:val="DefaultParagraphFont"/>
    <w:uiPriority w:val="99"/>
    <w:rsid w:val="00251ED3"/>
    <w:rPr>
      <w:rFonts w:cs="Times New Roman"/>
    </w:rPr>
  </w:style>
  <w:style w:type="paragraph" w:customStyle="1" w:styleId="c8">
    <w:name w:val="c8"/>
    <w:basedOn w:val="Normal"/>
    <w:uiPriority w:val="99"/>
    <w:rsid w:val="00251E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D0253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uiPriority w:val="99"/>
    <w:rsid w:val="00C97B4F"/>
    <w:rPr>
      <w:rFonts w:cs="Times New Roman"/>
    </w:rPr>
  </w:style>
  <w:style w:type="paragraph" w:styleId="NormalWeb">
    <w:name w:val="Normal (Web)"/>
    <w:basedOn w:val="Normal"/>
    <w:uiPriority w:val="99"/>
    <w:rsid w:val="000C3A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0C3A58"/>
    <w:rPr>
      <w:rFonts w:cs="Times New Roman"/>
      <w:b/>
      <w:bCs/>
    </w:rPr>
  </w:style>
  <w:style w:type="paragraph" w:styleId="NoSpacing">
    <w:name w:val="No Spacing"/>
    <w:uiPriority w:val="99"/>
    <w:qFormat/>
    <w:rsid w:val="000C3A58"/>
  </w:style>
  <w:style w:type="paragraph" w:customStyle="1" w:styleId="c18">
    <w:name w:val="c18"/>
    <w:basedOn w:val="Normal"/>
    <w:uiPriority w:val="99"/>
    <w:rsid w:val="00F073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DefaultParagraphFont"/>
    <w:uiPriority w:val="99"/>
    <w:rsid w:val="00F0732A"/>
    <w:rPr>
      <w:rFonts w:cs="Times New Roman"/>
    </w:rPr>
  </w:style>
  <w:style w:type="table" w:styleId="TableGrid">
    <w:name w:val="Table Grid"/>
    <w:basedOn w:val="TableNormal"/>
    <w:uiPriority w:val="99"/>
    <w:rsid w:val="00DA270B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D235E8"/>
    <w:rPr>
      <w:rFonts w:cs="Times New Roman"/>
      <w:color w:val="0066CC"/>
      <w:u w:val="single"/>
    </w:rPr>
  </w:style>
  <w:style w:type="character" w:customStyle="1" w:styleId="2">
    <w:name w:val="Заголовок №2_"/>
    <w:basedOn w:val="DefaultParagraphFont"/>
    <w:link w:val="20"/>
    <w:uiPriority w:val="99"/>
    <w:locked/>
    <w:rsid w:val="00D235E8"/>
    <w:rPr>
      <w:rFonts w:ascii="Times New Roman" w:hAnsi="Times New Roman" w:cs="Times New Roman"/>
      <w:b/>
      <w:bCs/>
      <w:sz w:val="21"/>
      <w:szCs w:val="21"/>
      <w:shd w:val="clear" w:color="auto" w:fill="FFFFFF"/>
      <w:lang w:val="en-US"/>
    </w:rPr>
  </w:style>
  <w:style w:type="paragraph" w:customStyle="1" w:styleId="20">
    <w:name w:val="Заголовок №2"/>
    <w:basedOn w:val="Normal"/>
    <w:link w:val="2"/>
    <w:uiPriority w:val="99"/>
    <w:rsid w:val="00D235E8"/>
    <w:pPr>
      <w:widowControl w:val="0"/>
      <w:shd w:val="clear" w:color="auto" w:fill="FFFFFF"/>
      <w:spacing w:after="0" w:line="245" w:lineRule="exact"/>
      <w:outlineLvl w:val="1"/>
    </w:pPr>
    <w:rPr>
      <w:rFonts w:ascii="Times New Roman" w:hAnsi="Times New Roman"/>
      <w:b/>
      <w:bCs/>
      <w:sz w:val="21"/>
      <w:szCs w:val="21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166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cior.edu.ru" TargetMode="External"/><Relationship Id="rId5" Type="http://schemas.openxmlformats.org/officeDocument/2006/relationships/hyperlink" Target="http://files.school-collection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291</TotalTime>
  <Pages>4</Pages>
  <Words>1231</Words>
  <Characters>7020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Админ</cp:lastModifiedBy>
  <cp:revision>10</cp:revision>
  <dcterms:created xsi:type="dcterms:W3CDTF">2017-08-30T18:35:00Z</dcterms:created>
  <dcterms:modified xsi:type="dcterms:W3CDTF">2017-09-04T07:06:00Z</dcterms:modified>
</cp:coreProperties>
</file>